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4138E" w14:textId="77777777" w:rsidR="002C41C4" w:rsidRPr="00716B62" w:rsidRDefault="002C41C4" w:rsidP="000E6C11">
      <w:pPr>
        <w:pStyle w:val="Testonormale"/>
        <w:rPr>
          <w:rFonts w:ascii="Courier New" w:hAnsi="Courier New" w:cs="Courier New"/>
        </w:rPr>
      </w:pPr>
      <w:r w:rsidRPr="00716B62">
        <w:rPr>
          <w:rFonts w:ascii="Courier New" w:hAnsi="Courier New" w:cs="Courier New"/>
        </w:rPr>
        <w:t xml:space="preserve">                                            </w:t>
      </w:r>
    </w:p>
    <w:p w14:paraId="0E8ED6C0" w14:textId="77777777" w:rsidR="002C41C4" w:rsidRDefault="002C41C4" w:rsidP="00DA2C98">
      <w:pPr>
        <w:pStyle w:val="Testonormale"/>
        <w:rPr>
          <w:rFonts w:ascii="Courier New" w:hAnsi="Courier New" w:cs="Courier New"/>
        </w:rPr>
      </w:pPr>
      <w:r w:rsidRPr="00716B62">
        <w:rPr>
          <w:rFonts w:ascii="Courier New" w:hAnsi="Courier New" w:cs="Courier New"/>
        </w:rPr>
        <w:t xml:space="preserve"> </w:t>
      </w:r>
    </w:p>
    <w:p w14:paraId="18D14504" w14:textId="77777777" w:rsidR="00DA2C98" w:rsidRDefault="00DA2C98" w:rsidP="00DA2C98">
      <w:pPr>
        <w:rPr>
          <w:sz w:val="22"/>
          <w:szCs w:val="22"/>
        </w:rPr>
      </w:pPr>
      <w:r w:rsidRPr="008A1193">
        <w:rPr>
          <w:sz w:val="22"/>
          <w:szCs w:val="22"/>
        </w:rPr>
        <w:t>Il seguente Modulo è utilizzabile per permettere ai Clienti (Consumatori e Non Consumatori) di comunicare alla Banca il disconoscimento di operazioni di pagamento intervenute sui propri rapporti di Conto Corrente/Conto di Pagamento.</w:t>
      </w:r>
    </w:p>
    <w:p w14:paraId="2F517173" w14:textId="77777777" w:rsidR="00DA2C98" w:rsidRDefault="00DA2C98" w:rsidP="00DA2C98">
      <w:pPr>
        <w:rPr>
          <w:sz w:val="22"/>
          <w:szCs w:val="22"/>
        </w:rPr>
      </w:pPr>
      <w:r w:rsidRPr="00A13B27">
        <w:rPr>
          <w:sz w:val="22"/>
          <w:szCs w:val="22"/>
        </w:rPr>
        <w:t xml:space="preserve">Per formalizzare la richiesta di contestazione </w:t>
      </w:r>
      <w:r>
        <w:rPr>
          <w:sz w:val="22"/>
          <w:szCs w:val="22"/>
        </w:rPr>
        <w:t xml:space="preserve">di </w:t>
      </w:r>
      <w:r w:rsidRPr="00A13B27">
        <w:rPr>
          <w:sz w:val="22"/>
          <w:szCs w:val="22"/>
        </w:rPr>
        <w:t>operazioni di pagamento è necessario</w:t>
      </w:r>
      <w:r>
        <w:rPr>
          <w:sz w:val="22"/>
          <w:szCs w:val="22"/>
        </w:rPr>
        <w:t>:</w:t>
      </w:r>
    </w:p>
    <w:p w14:paraId="627A1371" w14:textId="77777777" w:rsidR="00DA2C98" w:rsidRDefault="00DA2C98" w:rsidP="00DA2C98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F87B13">
        <w:rPr>
          <w:b/>
          <w:bCs/>
          <w:sz w:val="22"/>
          <w:szCs w:val="22"/>
        </w:rPr>
        <w:t xml:space="preserve">Stampare, Leggere </w:t>
      </w:r>
      <w:r w:rsidRPr="00F87B13">
        <w:rPr>
          <w:sz w:val="22"/>
          <w:szCs w:val="22"/>
        </w:rPr>
        <w:t xml:space="preserve">accuratamente </w:t>
      </w:r>
      <w:r>
        <w:rPr>
          <w:sz w:val="22"/>
          <w:szCs w:val="22"/>
        </w:rPr>
        <w:t>e</w:t>
      </w:r>
      <w:r w:rsidRPr="00F87B13">
        <w:rPr>
          <w:sz w:val="22"/>
          <w:szCs w:val="22"/>
        </w:rPr>
        <w:t xml:space="preserve"> </w:t>
      </w:r>
      <w:r w:rsidRPr="00F87B13">
        <w:rPr>
          <w:b/>
          <w:bCs/>
          <w:sz w:val="22"/>
          <w:szCs w:val="22"/>
        </w:rPr>
        <w:t>compilar</w:t>
      </w:r>
      <w:r>
        <w:rPr>
          <w:b/>
          <w:bCs/>
          <w:sz w:val="22"/>
          <w:szCs w:val="22"/>
        </w:rPr>
        <w:t>e</w:t>
      </w:r>
      <w:r w:rsidRPr="00F87B13">
        <w:rPr>
          <w:sz w:val="22"/>
          <w:szCs w:val="22"/>
        </w:rPr>
        <w:t xml:space="preserve"> in ogni sua parte</w:t>
      </w:r>
      <w:r>
        <w:rPr>
          <w:sz w:val="22"/>
          <w:szCs w:val="22"/>
        </w:rPr>
        <w:t xml:space="preserve"> </w:t>
      </w:r>
      <w:r w:rsidRPr="00F87B13">
        <w:rPr>
          <w:sz w:val="22"/>
          <w:szCs w:val="22"/>
        </w:rPr>
        <w:t xml:space="preserve">il </w:t>
      </w:r>
      <w:r>
        <w:rPr>
          <w:sz w:val="22"/>
          <w:szCs w:val="22"/>
        </w:rPr>
        <w:t xml:space="preserve">seguente </w:t>
      </w:r>
      <w:r w:rsidRPr="00F87B13">
        <w:rPr>
          <w:sz w:val="22"/>
          <w:szCs w:val="22"/>
        </w:rPr>
        <w:t>modulo</w:t>
      </w:r>
      <w:r>
        <w:rPr>
          <w:sz w:val="22"/>
          <w:szCs w:val="22"/>
        </w:rPr>
        <w:t xml:space="preserve">. </w:t>
      </w:r>
      <w:r w:rsidRPr="00333E72">
        <w:rPr>
          <w:sz w:val="22"/>
          <w:szCs w:val="22"/>
        </w:rPr>
        <w:t>I campi con asterisco (*) sono obbligatori.</w:t>
      </w:r>
    </w:p>
    <w:p w14:paraId="0048C343" w14:textId="77777777" w:rsidR="00DA2C98" w:rsidRDefault="00DA2C98" w:rsidP="00DA2C98">
      <w:pPr>
        <w:pStyle w:val="Paragrafoelenco"/>
        <w:rPr>
          <w:sz w:val="22"/>
          <w:szCs w:val="22"/>
        </w:rPr>
      </w:pPr>
    </w:p>
    <w:p w14:paraId="02779E09" w14:textId="77777777" w:rsidR="00DA2C98" w:rsidRDefault="00DA2C98" w:rsidP="00DA2C98">
      <w:pPr>
        <w:pStyle w:val="Paragrafoelenco"/>
        <w:numPr>
          <w:ilvl w:val="0"/>
          <w:numId w:val="1"/>
        </w:numPr>
        <w:spacing w:before="240"/>
        <w:rPr>
          <w:sz w:val="22"/>
          <w:szCs w:val="22"/>
        </w:rPr>
      </w:pPr>
      <w:r w:rsidRPr="00F87B13">
        <w:rPr>
          <w:sz w:val="22"/>
          <w:szCs w:val="22"/>
        </w:rPr>
        <w:t xml:space="preserve"> </w:t>
      </w:r>
      <w:r w:rsidRPr="003A20A9">
        <w:rPr>
          <w:b/>
          <w:bCs/>
          <w:sz w:val="22"/>
          <w:szCs w:val="22"/>
        </w:rPr>
        <w:t>Firmare</w:t>
      </w:r>
      <w:r>
        <w:rPr>
          <w:sz w:val="22"/>
          <w:szCs w:val="22"/>
        </w:rPr>
        <w:t xml:space="preserve"> il modulo.</w:t>
      </w:r>
    </w:p>
    <w:p w14:paraId="41F677B1" w14:textId="77777777" w:rsidR="00DA2C98" w:rsidRPr="003A20A9" w:rsidRDefault="00DA2C98" w:rsidP="00DA2C98">
      <w:pPr>
        <w:pStyle w:val="Paragrafoelenco"/>
        <w:rPr>
          <w:sz w:val="22"/>
          <w:szCs w:val="22"/>
        </w:rPr>
      </w:pPr>
    </w:p>
    <w:p w14:paraId="275AA0E6" w14:textId="77777777" w:rsidR="00DA2C98" w:rsidRDefault="00DA2C98" w:rsidP="00DA2C98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965291">
        <w:rPr>
          <w:b/>
          <w:bCs/>
          <w:sz w:val="22"/>
          <w:szCs w:val="22"/>
        </w:rPr>
        <w:t>Trasmett</w:t>
      </w:r>
      <w:r>
        <w:rPr>
          <w:b/>
          <w:bCs/>
          <w:sz w:val="22"/>
          <w:szCs w:val="22"/>
        </w:rPr>
        <w:t>ere</w:t>
      </w:r>
      <w:r w:rsidRPr="008D7079">
        <w:rPr>
          <w:sz w:val="22"/>
          <w:szCs w:val="22"/>
        </w:rPr>
        <w:t xml:space="preserve"> questo Modulo insieme alla documentazione richiesta tramite le seguenti modalità:</w:t>
      </w:r>
    </w:p>
    <w:p w14:paraId="5ADB68C7" w14:textId="77777777" w:rsidR="00DA2C98" w:rsidRDefault="00DA2C98" w:rsidP="00DA2C98">
      <w:pPr>
        <w:pStyle w:val="Paragrafoelenco"/>
        <w:numPr>
          <w:ilvl w:val="0"/>
          <w:numId w:val="2"/>
        </w:numPr>
        <w:rPr>
          <w:sz w:val="22"/>
          <w:szCs w:val="22"/>
        </w:rPr>
      </w:pPr>
      <w:r w:rsidRPr="00E83B1A">
        <w:rPr>
          <w:sz w:val="22"/>
          <w:szCs w:val="22"/>
        </w:rPr>
        <w:t>consegna a mano alla filiale di riferimento</w:t>
      </w:r>
    </w:p>
    <w:p w14:paraId="2E4F703D" w14:textId="77777777" w:rsidR="00DA2C98" w:rsidRDefault="00DA2C98" w:rsidP="00DA2C98">
      <w:pPr>
        <w:pStyle w:val="Paragrafoelenco"/>
        <w:numPr>
          <w:ilvl w:val="0"/>
          <w:numId w:val="2"/>
        </w:numPr>
        <w:rPr>
          <w:sz w:val="22"/>
          <w:szCs w:val="22"/>
        </w:rPr>
      </w:pPr>
      <w:r w:rsidRPr="00E83B1A">
        <w:rPr>
          <w:sz w:val="22"/>
          <w:szCs w:val="22"/>
        </w:rPr>
        <w:t>invi</w:t>
      </w:r>
      <w:r>
        <w:rPr>
          <w:sz w:val="22"/>
          <w:szCs w:val="22"/>
        </w:rPr>
        <w:t xml:space="preserve">o tramite raccomandata </w:t>
      </w:r>
      <w:r w:rsidRPr="00DA2C98">
        <w:rPr>
          <w:sz w:val="22"/>
          <w:szCs w:val="22"/>
        </w:rPr>
        <w:t xml:space="preserve">all’indirizzo </w:t>
      </w:r>
      <w:r w:rsidRPr="00CB757F">
        <w:rPr>
          <w:color w:val="215E99"/>
          <w:sz w:val="22"/>
          <w:szCs w:val="22"/>
        </w:rPr>
        <w:t>Banca Centro Lazio, Viale PIO XII, 00036 Palestrina (Roma)</w:t>
      </w:r>
      <w:r>
        <w:rPr>
          <w:sz w:val="22"/>
          <w:szCs w:val="22"/>
        </w:rPr>
        <w:t xml:space="preserve">  </w:t>
      </w:r>
    </w:p>
    <w:p w14:paraId="389194C0" w14:textId="77777777" w:rsidR="00DA2C98" w:rsidRDefault="00DA2C98" w:rsidP="00DA2C98">
      <w:pPr>
        <w:pStyle w:val="Paragrafoelenco"/>
        <w:numPr>
          <w:ilvl w:val="0"/>
          <w:numId w:val="2"/>
        </w:numPr>
        <w:rPr>
          <w:sz w:val="22"/>
          <w:szCs w:val="22"/>
        </w:rPr>
      </w:pPr>
      <w:r w:rsidRPr="00E83B1A">
        <w:rPr>
          <w:sz w:val="22"/>
          <w:szCs w:val="22"/>
        </w:rPr>
        <w:t>tramite</w:t>
      </w:r>
      <w:r>
        <w:rPr>
          <w:sz w:val="22"/>
          <w:szCs w:val="22"/>
        </w:rPr>
        <w:t xml:space="preserve"> PEC/</w:t>
      </w:r>
      <w:r w:rsidRPr="00E83B1A">
        <w:rPr>
          <w:sz w:val="22"/>
          <w:szCs w:val="22"/>
        </w:rPr>
        <w:t>e-mail</w:t>
      </w:r>
      <w:r>
        <w:rPr>
          <w:sz w:val="22"/>
          <w:szCs w:val="22"/>
        </w:rPr>
        <w:t xml:space="preserve"> all’indirizzo </w:t>
      </w:r>
      <w:r w:rsidRPr="00CB757F">
        <w:rPr>
          <w:color w:val="215E99"/>
          <w:sz w:val="22"/>
          <w:szCs w:val="22"/>
        </w:rPr>
        <w:t>bancacentrolazio@pec.it</w:t>
      </w:r>
      <w:r>
        <w:rPr>
          <w:sz w:val="22"/>
          <w:szCs w:val="22"/>
        </w:rPr>
        <w:t xml:space="preserve"> della propria banca di riferimento</w:t>
      </w:r>
      <w:r w:rsidRPr="00E83B1A">
        <w:rPr>
          <w:sz w:val="22"/>
          <w:szCs w:val="22"/>
        </w:rPr>
        <w:t xml:space="preserve"> con oggetto “Contestazione Operazioni</w:t>
      </w:r>
      <w:r>
        <w:rPr>
          <w:sz w:val="22"/>
          <w:szCs w:val="22"/>
        </w:rPr>
        <w:t xml:space="preserve"> di pagamento</w:t>
      </w:r>
      <w:r w:rsidRPr="00E83B1A">
        <w:rPr>
          <w:sz w:val="22"/>
          <w:szCs w:val="22"/>
        </w:rPr>
        <w:t>”.</w:t>
      </w:r>
    </w:p>
    <w:p w14:paraId="44045341" w14:textId="77777777" w:rsidR="00DA2C98" w:rsidRPr="00E83B1A" w:rsidRDefault="00DA2C98" w:rsidP="00DA2C98">
      <w:pPr>
        <w:pStyle w:val="Paragrafoelenco"/>
        <w:ind w:left="1428"/>
        <w:rPr>
          <w:sz w:val="22"/>
          <w:szCs w:val="22"/>
        </w:rPr>
      </w:pPr>
    </w:p>
    <w:p w14:paraId="74FAC5B8" w14:textId="77777777" w:rsidR="00DA2C98" w:rsidRPr="00DB11AC" w:rsidRDefault="00DA2C98" w:rsidP="00DA2C98">
      <w:pPr>
        <w:pStyle w:val="Paragrafoelenco"/>
        <w:numPr>
          <w:ilvl w:val="0"/>
          <w:numId w:val="1"/>
        </w:numPr>
        <w:rPr>
          <w:sz w:val="22"/>
          <w:szCs w:val="22"/>
        </w:rPr>
      </w:pPr>
      <w:r w:rsidRPr="00DB11AC">
        <w:rPr>
          <w:sz w:val="22"/>
          <w:szCs w:val="22"/>
        </w:rPr>
        <w:t>Allega</w:t>
      </w:r>
      <w:r>
        <w:rPr>
          <w:sz w:val="22"/>
          <w:szCs w:val="22"/>
        </w:rPr>
        <w:t>re copia di</w:t>
      </w:r>
      <w:r w:rsidRPr="00DB11AC">
        <w:rPr>
          <w:sz w:val="22"/>
          <w:szCs w:val="22"/>
        </w:rPr>
        <w:t xml:space="preserve"> un documento di identità valido</w:t>
      </w:r>
      <w:r>
        <w:rPr>
          <w:sz w:val="22"/>
          <w:szCs w:val="22"/>
        </w:rPr>
        <w:t>, nel caso di trasmissione del presente modulo tramite raccomandata o PEC/e-mail.</w:t>
      </w:r>
    </w:p>
    <w:p w14:paraId="53800D44" w14:textId="77777777" w:rsidR="00DA2C98" w:rsidRPr="00333E72" w:rsidRDefault="00DA2C98" w:rsidP="00DA2C98">
      <w:pPr>
        <w:ind w:left="708"/>
        <w:rPr>
          <w:sz w:val="22"/>
          <w:szCs w:val="22"/>
        </w:rPr>
      </w:pPr>
      <w:r w:rsidRPr="00333E72">
        <w:rPr>
          <w:sz w:val="22"/>
          <w:szCs w:val="22"/>
        </w:rPr>
        <w:t>Se disponibili, allega</w:t>
      </w:r>
      <w:r>
        <w:rPr>
          <w:sz w:val="22"/>
          <w:szCs w:val="22"/>
        </w:rPr>
        <w:t>re</w:t>
      </w:r>
      <w:r w:rsidRPr="00333E72">
        <w:rPr>
          <w:sz w:val="22"/>
          <w:szCs w:val="22"/>
        </w:rPr>
        <w:t xml:space="preserve"> il documento originale di denuncia presso le autorità competenti e la documentazione relativa all’operazione contestata (ad es., e-mail o SMS ricevuti, schermate dei siti visitati, ecc.).</w:t>
      </w:r>
    </w:p>
    <w:p w14:paraId="7289D96B" w14:textId="77777777" w:rsidR="00DA2C98" w:rsidRDefault="00DA2C98" w:rsidP="00DA2C98">
      <w:pPr>
        <w:rPr>
          <w:sz w:val="22"/>
          <w:szCs w:val="22"/>
        </w:rPr>
      </w:pPr>
      <w:r w:rsidRPr="00333E72">
        <w:rPr>
          <w:sz w:val="22"/>
          <w:szCs w:val="22"/>
        </w:rPr>
        <w:t xml:space="preserve">Alla ricezione della documentazione, </w:t>
      </w:r>
      <w:r>
        <w:rPr>
          <w:sz w:val="22"/>
          <w:szCs w:val="22"/>
        </w:rPr>
        <w:t xml:space="preserve">la Banca </w:t>
      </w:r>
      <w:r w:rsidRPr="00333E72">
        <w:rPr>
          <w:sz w:val="22"/>
          <w:szCs w:val="22"/>
        </w:rPr>
        <w:t>ne verificher</w:t>
      </w:r>
      <w:r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il contenuto e gli allegati e valuter</w:t>
      </w:r>
      <w:r>
        <w:rPr>
          <w:sz w:val="22"/>
          <w:szCs w:val="22"/>
        </w:rPr>
        <w:t>à</w:t>
      </w:r>
      <w:r w:rsidRPr="00333E72">
        <w:rPr>
          <w:sz w:val="22"/>
          <w:szCs w:val="22"/>
        </w:rPr>
        <w:t xml:space="preserve"> la pratica</w:t>
      </w:r>
      <w:r>
        <w:rPr>
          <w:sz w:val="22"/>
          <w:szCs w:val="22"/>
        </w:rPr>
        <w:t xml:space="preserve"> fornendo il suo riscontro</w:t>
      </w:r>
      <w:r w:rsidRPr="006B3C07">
        <w:rPr>
          <w:sz w:val="22"/>
          <w:szCs w:val="22"/>
        </w:rPr>
        <w:t>. La Banca potrà esaminare la richiesta di rimborso solo a partire dal momento in cui riceverà tutta la documentazione rilevante.</w:t>
      </w:r>
    </w:p>
    <w:p w14:paraId="2D66D768" w14:textId="77777777" w:rsidR="00EB3E73" w:rsidRPr="002C41C4" w:rsidRDefault="00EB3E73" w:rsidP="002C41C4"/>
    <w:sectPr w:rsidR="00EB3E73" w:rsidRPr="002C41C4" w:rsidSect="007A6935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40" w:right="845" w:bottom="1440" w:left="45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2E02A" w14:textId="77777777" w:rsidR="007161E8" w:rsidRDefault="007161E8" w:rsidP="001B7723">
      <w:r>
        <w:separator/>
      </w:r>
    </w:p>
  </w:endnote>
  <w:endnote w:type="continuationSeparator" w:id="0">
    <w:p w14:paraId="668AEC49" w14:textId="77777777" w:rsidR="007161E8" w:rsidRDefault="007161E8" w:rsidP="001B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E85FA" w14:textId="27E59F2B" w:rsidR="00CE6F2F" w:rsidRDefault="007161E8">
    <w:pPr>
      <w:pStyle w:val="Pidipagina"/>
    </w:pPr>
    <w:r w:rsidRPr="001C6A6B">
      <w:rPr>
        <w:noProof/>
      </w:rPr>
      <w:drawing>
        <wp:inline distT="0" distB="0" distL="0" distR="0" wp14:anchorId="46EABF90" wp14:editId="6746F303">
          <wp:extent cx="6734175" cy="100965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1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4E044" w14:textId="77777777" w:rsidR="007161E8" w:rsidRDefault="007161E8" w:rsidP="001B7723">
      <w:r>
        <w:separator/>
      </w:r>
    </w:p>
  </w:footnote>
  <w:footnote w:type="continuationSeparator" w:id="0">
    <w:p w14:paraId="613701C6" w14:textId="77777777" w:rsidR="007161E8" w:rsidRDefault="007161E8" w:rsidP="001B7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86EF0" w14:textId="77777777" w:rsidR="007161E8" w:rsidRDefault="007161E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C7AED" w14:textId="4B37E462" w:rsidR="00DA2C98" w:rsidRDefault="007161E8">
    <w:pPr>
      <w:pStyle w:val="Intestazione"/>
      <w:rPr>
        <w:rFonts w:ascii="Arial" w:hAnsi="Arial" w:cs="Arial"/>
        <w:b/>
        <w:bCs/>
        <w:sz w:val="26"/>
        <w:szCs w:val="26"/>
      </w:rPr>
    </w:pPr>
    <w:r w:rsidRPr="0026345F">
      <w:rPr>
        <w:noProof/>
        <w:lang w:eastAsia="it-IT"/>
      </w:rPr>
      <w:drawing>
        <wp:inline distT="0" distB="0" distL="0" distR="0" wp14:anchorId="5569623E" wp14:editId="3845075A">
          <wp:extent cx="1114425" cy="342900"/>
          <wp:effectExtent l="0" t="0" r="0" b="0"/>
          <wp:docPr id="1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2C98" w:rsidRPr="00DA2C98">
      <w:rPr>
        <w:rFonts w:ascii="Arial" w:hAnsi="Arial" w:cs="Arial"/>
        <w:b/>
        <w:bCs/>
        <w:sz w:val="26"/>
        <w:szCs w:val="26"/>
      </w:rPr>
      <w:t xml:space="preserve"> </w:t>
    </w:r>
  </w:p>
  <w:p w14:paraId="47D4A226" w14:textId="77777777" w:rsidR="00DA2C98" w:rsidRDefault="00DA2C98" w:rsidP="00DA2C98">
    <w:pPr>
      <w:pStyle w:val="Intestazione"/>
      <w:jc w:val="center"/>
      <w:rPr>
        <w:rFonts w:ascii="Arial" w:hAnsi="Arial" w:cs="Arial"/>
        <w:b/>
        <w:bCs/>
        <w:sz w:val="26"/>
        <w:szCs w:val="26"/>
      </w:rPr>
    </w:pPr>
    <w:r w:rsidRPr="0057230F">
      <w:rPr>
        <w:rFonts w:ascii="Arial" w:hAnsi="Arial" w:cs="Arial"/>
        <w:b/>
        <w:bCs/>
        <w:sz w:val="26"/>
        <w:szCs w:val="26"/>
      </w:rPr>
      <w:t xml:space="preserve">Modulo di </w:t>
    </w:r>
    <w:r>
      <w:rPr>
        <w:rFonts w:ascii="Arial" w:hAnsi="Arial" w:cs="Arial"/>
        <w:b/>
        <w:bCs/>
        <w:sz w:val="26"/>
        <w:szCs w:val="26"/>
      </w:rPr>
      <w:t>S</w:t>
    </w:r>
    <w:r w:rsidRPr="0057230F">
      <w:rPr>
        <w:rFonts w:ascii="Arial" w:hAnsi="Arial" w:cs="Arial"/>
        <w:b/>
        <w:bCs/>
        <w:sz w:val="26"/>
        <w:szCs w:val="26"/>
      </w:rPr>
      <w:t xml:space="preserve">egnalazione Disconoscimenti di </w:t>
    </w:r>
    <w:r>
      <w:rPr>
        <w:rFonts w:ascii="Arial" w:hAnsi="Arial" w:cs="Arial"/>
        <w:b/>
        <w:bCs/>
        <w:sz w:val="26"/>
        <w:szCs w:val="26"/>
      </w:rPr>
      <w:t>O</w:t>
    </w:r>
    <w:r w:rsidRPr="0057230F">
      <w:rPr>
        <w:rFonts w:ascii="Arial" w:hAnsi="Arial" w:cs="Arial"/>
        <w:b/>
        <w:bCs/>
        <w:sz w:val="26"/>
        <w:szCs w:val="26"/>
      </w:rPr>
      <w:t xml:space="preserve">perazioni di </w:t>
    </w:r>
  </w:p>
  <w:p w14:paraId="435D73A8" w14:textId="77777777" w:rsidR="001B7723" w:rsidRDefault="00DA2C98" w:rsidP="00DA2C98">
    <w:pPr>
      <w:pStyle w:val="Intestazione"/>
      <w:jc w:val="center"/>
    </w:pPr>
    <w:r w:rsidRPr="0057230F">
      <w:rPr>
        <w:rFonts w:ascii="Arial" w:hAnsi="Arial" w:cs="Arial"/>
        <w:b/>
        <w:bCs/>
        <w:sz w:val="26"/>
        <w:szCs w:val="26"/>
      </w:rPr>
      <w:t>Pagamento</w:t>
    </w:r>
    <w:r w:rsidRPr="004B16C6">
      <w:rPr>
        <w:rFonts w:ascii="Arial" w:hAnsi="Arial" w:cs="Arial"/>
        <w:b/>
        <w:sz w:val="18"/>
        <w:szCs w:val="18"/>
      </w:rPr>
      <w:fldChar w:fldCharType="begin"/>
    </w:r>
    <w:r w:rsidRPr="004B16C6">
      <w:rPr>
        <w:rFonts w:ascii="Arial" w:hAnsi="Arial" w:cs="Arial"/>
        <w:b/>
        <w:sz w:val="18"/>
        <w:szCs w:val="18"/>
      </w:rPr>
      <w:instrText xml:space="preserve"> DOCVARIABLE "sottotitoloContratto" </w:instrText>
    </w:r>
    <w:r w:rsidRPr="004B16C6">
      <w:rPr>
        <w:rFonts w:ascii="Arial" w:hAnsi="Arial" w:cs="Arial"/>
        <w:b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B110" w14:textId="77777777" w:rsidR="007161E8" w:rsidRDefault="007161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F1E01"/>
    <w:multiLevelType w:val="hybridMultilevel"/>
    <w:tmpl w:val="7B62BE08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E1A09CB"/>
    <w:multiLevelType w:val="hybridMultilevel"/>
    <w:tmpl w:val="D400BA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662141">
    <w:abstractNumId w:val="1"/>
  </w:num>
  <w:num w:numId="2" w16cid:durableId="261257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E8"/>
    <w:rsid w:val="00000CDE"/>
    <w:rsid w:val="00003C2E"/>
    <w:rsid w:val="00004D44"/>
    <w:rsid w:val="00012FDF"/>
    <w:rsid w:val="00016464"/>
    <w:rsid w:val="00020549"/>
    <w:rsid w:val="00020661"/>
    <w:rsid w:val="0002272E"/>
    <w:rsid w:val="000319B1"/>
    <w:rsid w:val="000351AB"/>
    <w:rsid w:val="0004008E"/>
    <w:rsid w:val="00042249"/>
    <w:rsid w:val="000455C2"/>
    <w:rsid w:val="00045E66"/>
    <w:rsid w:val="000469F2"/>
    <w:rsid w:val="00046DB2"/>
    <w:rsid w:val="00046E2D"/>
    <w:rsid w:val="00054C4C"/>
    <w:rsid w:val="00061B22"/>
    <w:rsid w:val="00065172"/>
    <w:rsid w:val="000654C4"/>
    <w:rsid w:val="00065BA0"/>
    <w:rsid w:val="00067DC9"/>
    <w:rsid w:val="00072728"/>
    <w:rsid w:val="00077D2A"/>
    <w:rsid w:val="00081723"/>
    <w:rsid w:val="000818DD"/>
    <w:rsid w:val="00082966"/>
    <w:rsid w:val="000845E5"/>
    <w:rsid w:val="00084820"/>
    <w:rsid w:val="00094213"/>
    <w:rsid w:val="000A013D"/>
    <w:rsid w:val="000A2E84"/>
    <w:rsid w:val="000B47EC"/>
    <w:rsid w:val="000B5E13"/>
    <w:rsid w:val="000B636C"/>
    <w:rsid w:val="000C1CD3"/>
    <w:rsid w:val="000C3A02"/>
    <w:rsid w:val="000C48B6"/>
    <w:rsid w:val="000C4A7A"/>
    <w:rsid w:val="000D0A29"/>
    <w:rsid w:val="000D1174"/>
    <w:rsid w:val="000D47B1"/>
    <w:rsid w:val="000E0CBB"/>
    <w:rsid w:val="000E129C"/>
    <w:rsid w:val="000E1560"/>
    <w:rsid w:val="000E1C7D"/>
    <w:rsid w:val="000E5EA7"/>
    <w:rsid w:val="000E6C11"/>
    <w:rsid w:val="000E6D43"/>
    <w:rsid w:val="000F137B"/>
    <w:rsid w:val="000F3818"/>
    <w:rsid w:val="000F4387"/>
    <w:rsid w:val="00105E04"/>
    <w:rsid w:val="00106169"/>
    <w:rsid w:val="0010619B"/>
    <w:rsid w:val="00106B7C"/>
    <w:rsid w:val="0010713A"/>
    <w:rsid w:val="001076A2"/>
    <w:rsid w:val="00107C8A"/>
    <w:rsid w:val="001111C1"/>
    <w:rsid w:val="001118A4"/>
    <w:rsid w:val="00111BF3"/>
    <w:rsid w:val="00113FC5"/>
    <w:rsid w:val="001173EB"/>
    <w:rsid w:val="00117F10"/>
    <w:rsid w:val="0012333C"/>
    <w:rsid w:val="00123C55"/>
    <w:rsid w:val="00130D92"/>
    <w:rsid w:val="00131A2A"/>
    <w:rsid w:val="0013460E"/>
    <w:rsid w:val="00137A21"/>
    <w:rsid w:val="00141436"/>
    <w:rsid w:val="001436E1"/>
    <w:rsid w:val="00145D0F"/>
    <w:rsid w:val="0015020B"/>
    <w:rsid w:val="001579A7"/>
    <w:rsid w:val="00161FA3"/>
    <w:rsid w:val="00167198"/>
    <w:rsid w:val="00172260"/>
    <w:rsid w:val="00174BD3"/>
    <w:rsid w:val="00177116"/>
    <w:rsid w:val="0018500B"/>
    <w:rsid w:val="00186E88"/>
    <w:rsid w:val="00191D7F"/>
    <w:rsid w:val="001923F5"/>
    <w:rsid w:val="00192559"/>
    <w:rsid w:val="0019337E"/>
    <w:rsid w:val="001945FE"/>
    <w:rsid w:val="001A219B"/>
    <w:rsid w:val="001A359B"/>
    <w:rsid w:val="001A462A"/>
    <w:rsid w:val="001B3755"/>
    <w:rsid w:val="001B3C39"/>
    <w:rsid w:val="001B6E04"/>
    <w:rsid w:val="001B7723"/>
    <w:rsid w:val="001C56A7"/>
    <w:rsid w:val="001C622A"/>
    <w:rsid w:val="001D41C1"/>
    <w:rsid w:val="001E2D31"/>
    <w:rsid w:val="001F5738"/>
    <w:rsid w:val="001F692C"/>
    <w:rsid w:val="002012A0"/>
    <w:rsid w:val="00204080"/>
    <w:rsid w:val="00204990"/>
    <w:rsid w:val="00213472"/>
    <w:rsid w:val="00213C6E"/>
    <w:rsid w:val="00222D62"/>
    <w:rsid w:val="002250BE"/>
    <w:rsid w:val="002320A8"/>
    <w:rsid w:val="002333CA"/>
    <w:rsid w:val="00233B6F"/>
    <w:rsid w:val="00234F0A"/>
    <w:rsid w:val="00236B01"/>
    <w:rsid w:val="00240187"/>
    <w:rsid w:val="00242B39"/>
    <w:rsid w:val="002459AF"/>
    <w:rsid w:val="002471B5"/>
    <w:rsid w:val="002474E7"/>
    <w:rsid w:val="00250EE1"/>
    <w:rsid w:val="00254404"/>
    <w:rsid w:val="002552DF"/>
    <w:rsid w:val="00255BE8"/>
    <w:rsid w:val="0025736F"/>
    <w:rsid w:val="00262AD9"/>
    <w:rsid w:val="0026565E"/>
    <w:rsid w:val="0026606E"/>
    <w:rsid w:val="00270A50"/>
    <w:rsid w:val="00275D6F"/>
    <w:rsid w:val="00280B3F"/>
    <w:rsid w:val="00280D15"/>
    <w:rsid w:val="002810A5"/>
    <w:rsid w:val="00286D2E"/>
    <w:rsid w:val="002919B1"/>
    <w:rsid w:val="00292542"/>
    <w:rsid w:val="0029501A"/>
    <w:rsid w:val="00296C90"/>
    <w:rsid w:val="00297786"/>
    <w:rsid w:val="002A32B4"/>
    <w:rsid w:val="002A5AC4"/>
    <w:rsid w:val="002A688C"/>
    <w:rsid w:val="002B46F3"/>
    <w:rsid w:val="002C41C4"/>
    <w:rsid w:val="002C51AD"/>
    <w:rsid w:val="002C6525"/>
    <w:rsid w:val="002D1C4A"/>
    <w:rsid w:val="002D3574"/>
    <w:rsid w:val="002D6A3E"/>
    <w:rsid w:val="002E1ADE"/>
    <w:rsid w:val="002E1B33"/>
    <w:rsid w:val="002E2142"/>
    <w:rsid w:val="002E232A"/>
    <w:rsid w:val="002E23AB"/>
    <w:rsid w:val="002E6359"/>
    <w:rsid w:val="002F0FED"/>
    <w:rsid w:val="002F4A28"/>
    <w:rsid w:val="002F4FD0"/>
    <w:rsid w:val="002F6F14"/>
    <w:rsid w:val="002F7DAC"/>
    <w:rsid w:val="003008AC"/>
    <w:rsid w:val="00302136"/>
    <w:rsid w:val="0030430D"/>
    <w:rsid w:val="003059A2"/>
    <w:rsid w:val="00305DBB"/>
    <w:rsid w:val="00315CAD"/>
    <w:rsid w:val="00321F7A"/>
    <w:rsid w:val="00322B07"/>
    <w:rsid w:val="00326017"/>
    <w:rsid w:val="003263C6"/>
    <w:rsid w:val="00330A68"/>
    <w:rsid w:val="00331364"/>
    <w:rsid w:val="003327C1"/>
    <w:rsid w:val="003368F1"/>
    <w:rsid w:val="003414AC"/>
    <w:rsid w:val="00343A5C"/>
    <w:rsid w:val="003463FA"/>
    <w:rsid w:val="003569FE"/>
    <w:rsid w:val="0035722B"/>
    <w:rsid w:val="00357C2E"/>
    <w:rsid w:val="00360C63"/>
    <w:rsid w:val="003638B1"/>
    <w:rsid w:val="00364FCA"/>
    <w:rsid w:val="00365DB0"/>
    <w:rsid w:val="00367C4C"/>
    <w:rsid w:val="00380608"/>
    <w:rsid w:val="003811C6"/>
    <w:rsid w:val="003823A8"/>
    <w:rsid w:val="00382BDB"/>
    <w:rsid w:val="00387359"/>
    <w:rsid w:val="00393F47"/>
    <w:rsid w:val="00395260"/>
    <w:rsid w:val="00397710"/>
    <w:rsid w:val="00397C8B"/>
    <w:rsid w:val="003A2C59"/>
    <w:rsid w:val="003A59A2"/>
    <w:rsid w:val="003B088D"/>
    <w:rsid w:val="003B14D4"/>
    <w:rsid w:val="003B7336"/>
    <w:rsid w:val="003C27B5"/>
    <w:rsid w:val="003C7E11"/>
    <w:rsid w:val="003D45C4"/>
    <w:rsid w:val="003D49DF"/>
    <w:rsid w:val="003D4B26"/>
    <w:rsid w:val="003E070F"/>
    <w:rsid w:val="003E13FD"/>
    <w:rsid w:val="003E4C82"/>
    <w:rsid w:val="003E7DE1"/>
    <w:rsid w:val="003F0812"/>
    <w:rsid w:val="003F2DBC"/>
    <w:rsid w:val="003F34A5"/>
    <w:rsid w:val="003F3BE7"/>
    <w:rsid w:val="003F43C6"/>
    <w:rsid w:val="003F5FAC"/>
    <w:rsid w:val="003F7FAD"/>
    <w:rsid w:val="0040065E"/>
    <w:rsid w:val="00403E7D"/>
    <w:rsid w:val="0040465B"/>
    <w:rsid w:val="004060CF"/>
    <w:rsid w:val="004066A9"/>
    <w:rsid w:val="0040740B"/>
    <w:rsid w:val="00413D57"/>
    <w:rsid w:val="00415B25"/>
    <w:rsid w:val="00416E9F"/>
    <w:rsid w:val="0042099A"/>
    <w:rsid w:val="0042344F"/>
    <w:rsid w:val="00426E83"/>
    <w:rsid w:val="004321BB"/>
    <w:rsid w:val="00432940"/>
    <w:rsid w:val="004338BE"/>
    <w:rsid w:val="004403AF"/>
    <w:rsid w:val="00444036"/>
    <w:rsid w:val="00446B10"/>
    <w:rsid w:val="00446FDC"/>
    <w:rsid w:val="0045799E"/>
    <w:rsid w:val="00457FDE"/>
    <w:rsid w:val="0046550E"/>
    <w:rsid w:val="00470B87"/>
    <w:rsid w:val="00472D44"/>
    <w:rsid w:val="00476BD6"/>
    <w:rsid w:val="0048219F"/>
    <w:rsid w:val="004850D0"/>
    <w:rsid w:val="00491C1E"/>
    <w:rsid w:val="004932A1"/>
    <w:rsid w:val="00493434"/>
    <w:rsid w:val="004A0061"/>
    <w:rsid w:val="004A695A"/>
    <w:rsid w:val="004A7197"/>
    <w:rsid w:val="004B1A1D"/>
    <w:rsid w:val="004B5470"/>
    <w:rsid w:val="004B5CEE"/>
    <w:rsid w:val="004B5FB2"/>
    <w:rsid w:val="004B6249"/>
    <w:rsid w:val="004B735D"/>
    <w:rsid w:val="004C0E69"/>
    <w:rsid w:val="004C0FE9"/>
    <w:rsid w:val="004C2BF3"/>
    <w:rsid w:val="004C37B7"/>
    <w:rsid w:val="004C4735"/>
    <w:rsid w:val="004C489B"/>
    <w:rsid w:val="004D00CD"/>
    <w:rsid w:val="004D0A1B"/>
    <w:rsid w:val="004D3EBA"/>
    <w:rsid w:val="004D4DF0"/>
    <w:rsid w:val="004D4E61"/>
    <w:rsid w:val="004D62E1"/>
    <w:rsid w:val="004E5A31"/>
    <w:rsid w:val="004F26B0"/>
    <w:rsid w:val="004F3F67"/>
    <w:rsid w:val="004F5156"/>
    <w:rsid w:val="004F7AB8"/>
    <w:rsid w:val="005118E1"/>
    <w:rsid w:val="0051447A"/>
    <w:rsid w:val="005172A0"/>
    <w:rsid w:val="00520B5B"/>
    <w:rsid w:val="005229C4"/>
    <w:rsid w:val="00523AD2"/>
    <w:rsid w:val="0052493E"/>
    <w:rsid w:val="00534AEC"/>
    <w:rsid w:val="00542598"/>
    <w:rsid w:val="005429F8"/>
    <w:rsid w:val="005455BC"/>
    <w:rsid w:val="00551540"/>
    <w:rsid w:val="00561F93"/>
    <w:rsid w:val="005654FB"/>
    <w:rsid w:val="0056585A"/>
    <w:rsid w:val="00570A09"/>
    <w:rsid w:val="00572F02"/>
    <w:rsid w:val="00573187"/>
    <w:rsid w:val="00577EA9"/>
    <w:rsid w:val="0058120C"/>
    <w:rsid w:val="005817A9"/>
    <w:rsid w:val="00582BD4"/>
    <w:rsid w:val="00584FE6"/>
    <w:rsid w:val="005876BC"/>
    <w:rsid w:val="00594272"/>
    <w:rsid w:val="0059527F"/>
    <w:rsid w:val="00595815"/>
    <w:rsid w:val="00597661"/>
    <w:rsid w:val="005A1B0B"/>
    <w:rsid w:val="005A789D"/>
    <w:rsid w:val="005B1B30"/>
    <w:rsid w:val="005B34FE"/>
    <w:rsid w:val="005B5108"/>
    <w:rsid w:val="005B746A"/>
    <w:rsid w:val="005C0BF3"/>
    <w:rsid w:val="005C1D07"/>
    <w:rsid w:val="005C234D"/>
    <w:rsid w:val="005C469D"/>
    <w:rsid w:val="005C4DC8"/>
    <w:rsid w:val="005E0DD2"/>
    <w:rsid w:val="005E4AAA"/>
    <w:rsid w:val="005E6BD6"/>
    <w:rsid w:val="005E7F13"/>
    <w:rsid w:val="005F01C9"/>
    <w:rsid w:val="005F2661"/>
    <w:rsid w:val="005F489C"/>
    <w:rsid w:val="0060357B"/>
    <w:rsid w:val="00604D66"/>
    <w:rsid w:val="0060524A"/>
    <w:rsid w:val="006058DA"/>
    <w:rsid w:val="00605AB9"/>
    <w:rsid w:val="00611230"/>
    <w:rsid w:val="00612906"/>
    <w:rsid w:val="00615167"/>
    <w:rsid w:val="00616043"/>
    <w:rsid w:val="00616CF3"/>
    <w:rsid w:val="00617AE9"/>
    <w:rsid w:val="006214FA"/>
    <w:rsid w:val="00624F9A"/>
    <w:rsid w:val="00633976"/>
    <w:rsid w:val="00636842"/>
    <w:rsid w:val="006408EA"/>
    <w:rsid w:val="00641CD3"/>
    <w:rsid w:val="006470E3"/>
    <w:rsid w:val="00651692"/>
    <w:rsid w:val="0065180F"/>
    <w:rsid w:val="00651EEE"/>
    <w:rsid w:val="00653EC3"/>
    <w:rsid w:val="006556D3"/>
    <w:rsid w:val="00661BD5"/>
    <w:rsid w:val="00663DB2"/>
    <w:rsid w:val="00667D73"/>
    <w:rsid w:val="00674C4E"/>
    <w:rsid w:val="00683F0B"/>
    <w:rsid w:val="006848A7"/>
    <w:rsid w:val="006868F3"/>
    <w:rsid w:val="00687775"/>
    <w:rsid w:val="00687872"/>
    <w:rsid w:val="006908BE"/>
    <w:rsid w:val="00690F0B"/>
    <w:rsid w:val="006927DB"/>
    <w:rsid w:val="006969E0"/>
    <w:rsid w:val="006A137A"/>
    <w:rsid w:val="006A2604"/>
    <w:rsid w:val="006B5C42"/>
    <w:rsid w:val="006C0661"/>
    <w:rsid w:val="006C12E2"/>
    <w:rsid w:val="006C5115"/>
    <w:rsid w:val="006D4E99"/>
    <w:rsid w:val="006D78AC"/>
    <w:rsid w:val="006E1486"/>
    <w:rsid w:val="006E1797"/>
    <w:rsid w:val="006E2E3B"/>
    <w:rsid w:val="006E5BFF"/>
    <w:rsid w:val="006E6DF4"/>
    <w:rsid w:val="006E733F"/>
    <w:rsid w:val="006F0020"/>
    <w:rsid w:val="006F06C2"/>
    <w:rsid w:val="006F2560"/>
    <w:rsid w:val="006F2EC8"/>
    <w:rsid w:val="00701F57"/>
    <w:rsid w:val="00703C2A"/>
    <w:rsid w:val="0070541E"/>
    <w:rsid w:val="0070587E"/>
    <w:rsid w:val="00706083"/>
    <w:rsid w:val="00706C7B"/>
    <w:rsid w:val="007131DA"/>
    <w:rsid w:val="00715B64"/>
    <w:rsid w:val="00715CBE"/>
    <w:rsid w:val="007161E8"/>
    <w:rsid w:val="00720FE3"/>
    <w:rsid w:val="0072165D"/>
    <w:rsid w:val="00721903"/>
    <w:rsid w:val="0072249E"/>
    <w:rsid w:val="007231D3"/>
    <w:rsid w:val="00723ACD"/>
    <w:rsid w:val="0072674A"/>
    <w:rsid w:val="00731E0A"/>
    <w:rsid w:val="00733C9F"/>
    <w:rsid w:val="007346D3"/>
    <w:rsid w:val="007349A6"/>
    <w:rsid w:val="0073576F"/>
    <w:rsid w:val="007405F2"/>
    <w:rsid w:val="00742AD6"/>
    <w:rsid w:val="0074355D"/>
    <w:rsid w:val="00743B94"/>
    <w:rsid w:val="00746C97"/>
    <w:rsid w:val="00753A8E"/>
    <w:rsid w:val="0075649F"/>
    <w:rsid w:val="00756E3E"/>
    <w:rsid w:val="00770335"/>
    <w:rsid w:val="007727F6"/>
    <w:rsid w:val="00781625"/>
    <w:rsid w:val="00784A62"/>
    <w:rsid w:val="00784CB8"/>
    <w:rsid w:val="00784EDB"/>
    <w:rsid w:val="00787D5F"/>
    <w:rsid w:val="007924EB"/>
    <w:rsid w:val="007970BC"/>
    <w:rsid w:val="007A2C45"/>
    <w:rsid w:val="007A2C60"/>
    <w:rsid w:val="007A2DC4"/>
    <w:rsid w:val="007A4EF0"/>
    <w:rsid w:val="007A6935"/>
    <w:rsid w:val="007A6A12"/>
    <w:rsid w:val="007B1145"/>
    <w:rsid w:val="007B25E4"/>
    <w:rsid w:val="007B2CBF"/>
    <w:rsid w:val="007B341F"/>
    <w:rsid w:val="007B3C45"/>
    <w:rsid w:val="007B6621"/>
    <w:rsid w:val="007C14BF"/>
    <w:rsid w:val="007C5B44"/>
    <w:rsid w:val="007D10F2"/>
    <w:rsid w:val="007D1558"/>
    <w:rsid w:val="007D1D41"/>
    <w:rsid w:val="007D200C"/>
    <w:rsid w:val="007E037E"/>
    <w:rsid w:val="007E60A0"/>
    <w:rsid w:val="007E71C4"/>
    <w:rsid w:val="007E7385"/>
    <w:rsid w:val="007F66AB"/>
    <w:rsid w:val="008010A9"/>
    <w:rsid w:val="00805B15"/>
    <w:rsid w:val="0080607E"/>
    <w:rsid w:val="008110FD"/>
    <w:rsid w:val="008133F0"/>
    <w:rsid w:val="008175A6"/>
    <w:rsid w:val="00817916"/>
    <w:rsid w:val="00817EAA"/>
    <w:rsid w:val="008216CC"/>
    <w:rsid w:val="00822965"/>
    <w:rsid w:val="00826763"/>
    <w:rsid w:val="00826D71"/>
    <w:rsid w:val="00832768"/>
    <w:rsid w:val="00834FED"/>
    <w:rsid w:val="00841F36"/>
    <w:rsid w:val="00841FC8"/>
    <w:rsid w:val="0084240C"/>
    <w:rsid w:val="00842B5F"/>
    <w:rsid w:val="00843124"/>
    <w:rsid w:val="008444E1"/>
    <w:rsid w:val="0084573A"/>
    <w:rsid w:val="008512D9"/>
    <w:rsid w:val="00851C11"/>
    <w:rsid w:val="00854488"/>
    <w:rsid w:val="008563A2"/>
    <w:rsid w:val="0085669B"/>
    <w:rsid w:val="00856AA4"/>
    <w:rsid w:val="0086216A"/>
    <w:rsid w:val="00863A7D"/>
    <w:rsid w:val="00864EB3"/>
    <w:rsid w:val="00866D0C"/>
    <w:rsid w:val="008673B2"/>
    <w:rsid w:val="00871732"/>
    <w:rsid w:val="00874726"/>
    <w:rsid w:val="00874B12"/>
    <w:rsid w:val="0087526E"/>
    <w:rsid w:val="00880030"/>
    <w:rsid w:val="00880360"/>
    <w:rsid w:val="008806D4"/>
    <w:rsid w:val="00881EA9"/>
    <w:rsid w:val="00883962"/>
    <w:rsid w:val="00887425"/>
    <w:rsid w:val="00887BC3"/>
    <w:rsid w:val="00891595"/>
    <w:rsid w:val="00891B93"/>
    <w:rsid w:val="00892138"/>
    <w:rsid w:val="00894541"/>
    <w:rsid w:val="00896A73"/>
    <w:rsid w:val="008A0D18"/>
    <w:rsid w:val="008A35DE"/>
    <w:rsid w:val="008A4E61"/>
    <w:rsid w:val="008B1401"/>
    <w:rsid w:val="008B1DE7"/>
    <w:rsid w:val="008B4D8C"/>
    <w:rsid w:val="008C3146"/>
    <w:rsid w:val="008C49AA"/>
    <w:rsid w:val="008D23EA"/>
    <w:rsid w:val="008D43D2"/>
    <w:rsid w:val="008E41DC"/>
    <w:rsid w:val="008E6202"/>
    <w:rsid w:val="008E7BC7"/>
    <w:rsid w:val="008F0DD0"/>
    <w:rsid w:val="008F4FFD"/>
    <w:rsid w:val="008F5580"/>
    <w:rsid w:val="008F5BFD"/>
    <w:rsid w:val="008F6F9B"/>
    <w:rsid w:val="008F7DBC"/>
    <w:rsid w:val="0090040B"/>
    <w:rsid w:val="0090172A"/>
    <w:rsid w:val="009074ED"/>
    <w:rsid w:val="0091299C"/>
    <w:rsid w:val="00913FB9"/>
    <w:rsid w:val="009163C2"/>
    <w:rsid w:val="00920227"/>
    <w:rsid w:val="00921525"/>
    <w:rsid w:val="00923927"/>
    <w:rsid w:val="00932722"/>
    <w:rsid w:val="00933A62"/>
    <w:rsid w:val="00933DC7"/>
    <w:rsid w:val="00941AA1"/>
    <w:rsid w:val="0094386B"/>
    <w:rsid w:val="0094430F"/>
    <w:rsid w:val="00950B5A"/>
    <w:rsid w:val="00951A61"/>
    <w:rsid w:val="00951B50"/>
    <w:rsid w:val="00955425"/>
    <w:rsid w:val="00956991"/>
    <w:rsid w:val="00957452"/>
    <w:rsid w:val="0096021E"/>
    <w:rsid w:val="00961539"/>
    <w:rsid w:val="00962101"/>
    <w:rsid w:val="00963D56"/>
    <w:rsid w:val="00965490"/>
    <w:rsid w:val="00965507"/>
    <w:rsid w:val="00970B5C"/>
    <w:rsid w:val="0097158B"/>
    <w:rsid w:val="00971C0F"/>
    <w:rsid w:val="009739B8"/>
    <w:rsid w:val="00976387"/>
    <w:rsid w:val="0098271B"/>
    <w:rsid w:val="009830BD"/>
    <w:rsid w:val="00985410"/>
    <w:rsid w:val="00986D2E"/>
    <w:rsid w:val="0098793B"/>
    <w:rsid w:val="009904CB"/>
    <w:rsid w:val="00991228"/>
    <w:rsid w:val="00991E30"/>
    <w:rsid w:val="0099222F"/>
    <w:rsid w:val="00992B1D"/>
    <w:rsid w:val="0099489A"/>
    <w:rsid w:val="00995160"/>
    <w:rsid w:val="00996031"/>
    <w:rsid w:val="009A1230"/>
    <w:rsid w:val="009A2108"/>
    <w:rsid w:val="009A23DC"/>
    <w:rsid w:val="009A564A"/>
    <w:rsid w:val="009A612A"/>
    <w:rsid w:val="009B19AD"/>
    <w:rsid w:val="009B22CB"/>
    <w:rsid w:val="009B4A4E"/>
    <w:rsid w:val="009B55B7"/>
    <w:rsid w:val="009B7982"/>
    <w:rsid w:val="009B7E1A"/>
    <w:rsid w:val="009C2250"/>
    <w:rsid w:val="009C3B98"/>
    <w:rsid w:val="009C3DEE"/>
    <w:rsid w:val="009D04B7"/>
    <w:rsid w:val="009D06AF"/>
    <w:rsid w:val="009D5CE0"/>
    <w:rsid w:val="009D5F50"/>
    <w:rsid w:val="009D777C"/>
    <w:rsid w:val="009E3A7C"/>
    <w:rsid w:val="009E46D4"/>
    <w:rsid w:val="009E67BA"/>
    <w:rsid w:val="009F1837"/>
    <w:rsid w:val="009F2ADC"/>
    <w:rsid w:val="009F4D20"/>
    <w:rsid w:val="009F7898"/>
    <w:rsid w:val="00A0127C"/>
    <w:rsid w:val="00A038E6"/>
    <w:rsid w:val="00A03CAE"/>
    <w:rsid w:val="00A04A2A"/>
    <w:rsid w:val="00A0567D"/>
    <w:rsid w:val="00A06057"/>
    <w:rsid w:val="00A06DF2"/>
    <w:rsid w:val="00A076D8"/>
    <w:rsid w:val="00A078A9"/>
    <w:rsid w:val="00A10B12"/>
    <w:rsid w:val="00A10DAA"/>
    <w:rsid w:val="00A115D7"/>
    <w:rsid w:val="00A168F3"/>
    <w:rsid w:val="00A169CF"/>
    <w:rsid w:val="00A1736D"/>
    <w:rsid w:val="00A205C9"/>
    <w:rsid w:val="00A210BB"/>
    <w:rsid w:val="00A25729"/>
    <w:rsid w:val="00A26D12"/>
    <w:rsid w:val="00A27B93"/>
    <w:rsid w:val="00A34141"/>
    <w:rsid w:val="00A406DA"/>
    <w:rsid w:val="00A4383F"/>
    <w:rsid w:val="00A439C2"/>
    <w:rsid w:val="00A44917"/>
    <w:rsid w:val="00A46CD7"/>
    <w:rsid w:val="00A46F8F"/>
    <w:rsid w:val="00A50138"/>
    <w:rsid w:val="00A529EF"/>
    <w:rsid w:val="00A54793"/>
    <w:rsid w:val="00A54BA7"/>
    <w:rsid w:val="00A558E8"/>
    <w:rsid w:val="00A6288B"/>
    <w:rsid w:val="00A62E16"/>
    <w:rsid w:val="00A66368"/>
    <w:rsid w:val="00A67866"/>
    <w:rsid w:val="00A72D3B"/>
    <w:rsid w:val="00A72DD8"/>
    <w:rsid w:val="00A73426"/>
    <w:rsid w:val="00A74A9E"/>
    <w:rsid w:val="00A77264"/>
    <w:rsid w:val="00A806A6"/>
    <w:rsid w:val="00A839B1"/>
    <w:rsid w:val="00A84D33"/>
    <w:rsid w:val="00A86CC7"/>
    <w:rsid w:val="00A8712D"/>
    <w:rsid w:val="00A9004D"/>
    <w:rsid w:val="00A91125"/>
    <w:rsid w:val="00A95C22"/>
    <w:rsid w:val="00AA0002"/>
    <w:rsid w:val="00AA3F16"/>
    <w:rsid w:val="00AA5B5E"/>
    <w:rsid w:val="00AA7774"/>
    <w:rsid w:val="00AA7D72"/>
    <w:rsid w:val="00AB059A"/>
    <w:rsid w:val="00AB0C5F"/>
    <w:rsid w:val="00AB22EB"/>
    <w:rsid w:val="00AB2F7E"/>
    <w:rsid w:val="00AB3BC6"/>
    <w:rsid w:val="00AB7514"/>
    <w:rsid w:val="00AC0EAB"/>
    <w:rsid w:val="00AC1555"/>
    <w:rsid w:val="00AC43C2"/>
    <w:rsid w:val="00AD1BC4"/>
    <w:rsid w:val="00AD79F0"/>
    <w:rsid w:val="00AE116C"/>
    <w:rsid w:val="00AE20A7"/>
    <w:rsid w:val="00AE2D8B"/>
    <w:rsid w:val="00AE30E5"/>
    <w:rsid w:val="00AE4A07"/>
    <w:rsid w:val="00AE4A5E"/>
    <w:rsid w:val="00AE5A98"/>
    <w:rsid w:val="00AE65D7"/>
    <w:rsid w:val="00AF27DD"/>
    <w:rsid w:val="00AF5204"/>
    <w:rsid w:val="00B00C61"/>
    <w:rsid w:val="00B0126A"/>
    <w:rsid w:val="00B01732"/>
    <w:rsid w:val="00B05337"/>
    <w:rsid w:val="00B11F63"/>
    <w:rsid w:val="00B120FF"/>
    <w:rsid w:val="00B20414"/>
    <w:rsid w:val="00B21EBF"/>
    <w:rsid w:val="00B240E8"/>
    <w:rsid w:val="00B2565F"/>
    <w:rsid w:val="00B33AD8"/>
    <w:rsid w:val="00B406EC"/>
    <w:rsid w:val="00B4520F"/>
    <w:rsid w:val="00B50EE8"/>
    <w:rsid w:val="00B53880"/>
    <w:rsid w:val="00B5500F"/>
    <w:rsid w:val="00B56324"/>
    <w:rsid w:val="00B56915"/>
    <w:rsid w:val="00B56BCF"/>
    <w:rsid w:val="00B628EA"/>
    <w:rsid w:val="00B64199"/>
    <w:rsid w:val="00B66B7D"/>
    <w:rsid w:val="00B70110"/>
    <w:rsid w:val="00B74216"/>
    <w:rsid w:val="00B8018B"/>
    <w:rsid w:val="00B93F7F"/>
    <w:rsid w:val="00B94589"/>
    <w:rsid w:val="00B97C58"/>
    <w:rsid w:val="00BA30B9"/>
    <w:rsid w:val="00BA7F6A"/>
    <w:rsid w:val="00BB17A5"/>
    <w:rsid w:val="00BB3CF3"/>
    <w:rsid w:val="00BB3CFD"/>
    <w:rsid w:val="00BC2ED6"/>
    <w:rsid w:val="00BC3768"/>
    <w:rsid w:val="00BC7EF1"/>
    <w:rsid w:val="00BD16F5"/>
    <w:rsid w:val="00BD3D36"/>
    <w:rsid w:val="00BD4675"/>
    <w:rsid w:val="00BD4F42"/>
    <w:rsid w:val="00BE10CA"/>
    <w:rsid w:val="00BE117E"/>
    <w:rsid w:val="00BE61C2"/>
    <w:rsid w:val="00BF48A2"/>
    <w:rsid w:val="00BF6E7E"/>
    <w:rsid w:val="00C007E0"/>
    <w:rsid w:val="00C0346B"/>
    <w:rsid w:val="00C041E9"/>
    <w:rsid w:val="00C1086E"/>
    <w:rsid w:val="00C1497F"/>
    <w:rsid w:val="00C1627C"/>
    <w:rsid w:val="00C22BFE"/>
    <w:rsid w:val="00C22CFC"/>
    <w:rsid w:val="00C2496F"/>
    <w:rsid w:val="00C24F31"/>
    <w:rsid w:val="00C250D3"/>
    <w:rsid w:val="00C25C0B"/>
    <w:rsid w:val="00C31337"/>
    <w:rsid w:val="00C32236"/>
    <w:rsid w:val="00C32498"/>
    <w:rsid w:val="00C347F8"/>
    <w:rsid w:val="00C43A4A"/>
    <w:rsid w:val="00C44785"/>
    <w:rsid w:val="00C47CE9"/>
    <w:rsid w:val="00C55018"/>
    <w:rsid w:val="00C55A21"/>
    <w:rsid w:val="00C62DB2"/>
    <w:rsid w:val="00C6361F"/>
    <w:rsid w:val="00C64742"/>
    <w:rsid w:val="00C70C50"/>
    <w:rsid w:val="00C71DC2"/>
    <w:rsid w:val="00C745CE"/>
    <w:rsid w:val="00C74A2E"/>
    <w:rsid w:val="00C76F34"/>
    <w:rsid w:val="00C776F0"/>
    <w:rsid w:val="00C779FD"/>
    <w:rsid w:val="00C80DE5"/>
    <w:rsid w:val="00C82FB1"/>
    <w:rsid w:val="00C83CD6"/>
    <w:rsid w:val="00C867A3"/>
    <w:rsid w:val="00C87883"/>
    <w:rsid w:val="00C9205D"/>
    <w:rsid w:val="00CA0B5A"/>
    <w:rsid w:val="00CA125A"/>
    <w:rsid w:val="00CA3F34"/>
    <w:rsid w:val="00CA4AFA"/>
    <w:rsid w:val="00CB10E5"/>
    <w:rsid w:val="00CB1F2E"/>
    <w:rsid w:val="00CB757F"/>
    <w:rsid w:val="00CC2485"/>
    <w:rsid w:val="00CC2BF9"/>
    <w:rsid w:val="00CC5D08"/>
    <w:rsid w:val="00CC7D0C"/>
    <w:rsid w:val="00CC7F9D"/>
    <w:rsid w:val="00CD0C8B"/>
    <w:rsid w:val="00CD48BC"/>
    <w:rsid w:val="00CE0998"/>
    <w:rsid w:val="00CE0FEB"/>
    <w:rsid w:val="00CE113F"/>
    <w:rsid w:val="00CE1165"/>
    <w:rsid w:val="00CE143F"/>
    <w:rsid w:val="00CE1616"/>
    <w:rsid w:val="00CE34F0"/>
    <w:rsid w:val="00CE4282"/>
    <w:rsid w:val="00CE53CA"/>
    <w:rsid w:val="00CE6F2F"/>
    <w:rsid w:val="00CE7D2C"/>
    <w:rsid w:val="00CF197D"/>
    <w:rsid w:val="00CF32F1"/>
    <w:rsid w:val="00CF5A2A"/>
    <w:rsid w:val="00CF6AC6"/>
    <w:rsid w:val="00D01297"/>
    <w:rsid w:val="00D01B2C"/>
    <w:rsid w:val="00D036BD"/>
    <w:rsid w:val="00D07EE1"/>
    <w:rsid w:val="00D11B9E"/>
    <w:rsid w:val="00D160D4"/>
    <w:rsid w:val="00D32D56"/>
    <w:rsid w:val="00D36244"/>
    <w:rsid w:val="00D37159"/>
    <w:rsid w:val="00D4227E"/>
    <w:rsid w:val="00D466F2"/>
    <w:rsid w:val="00D47845"/>
    <w:rsid w:val="00D55B26"/>
    <w:rsid w:val="00D57576"/>
    <w:rsid w:val="00D706E6"/>
    <w:rsid w:val="00D71B35"/>
    <w:rsid w:val="00D7306C"/>
    <w:rsid w:val="00D81BB1"/>
    <w:rsid w:val="00D82500"/>
    <w:rsid w:val="00D833F9"/>
    <w:rsid w:val="00D87907"/>
    <w:rsid w:val="00D917BA"/>
    <w:rsid w:val="00DA2C98"/>
    <w:rsid w:val="00DA2F47"/>
    <w:rsid w:val="00DA39F4"/>
    <w:rsid w:val="00DA5E28"/>
    <w:rsid w:val="00DA6CD7"/>
    <w:rsid w:val="00DA6FF7"/>
    <w:rsid w:val="00DB1385"/>
    <w:rsid w:val="00DB70EE"/>
    <w:rsid w:val="00DC191B"/>
    <w:rsid w:val="00DC3BBC"/>
    <w:rsid w:val="00DD038E"/>
    <w:rsid w:val="00DD3BFA"/>
    <w:rsid w:val="00DD47BA"/>
    <w:rsid w:val="00DD5E67"/>
    <w:rsid w:val="00DE1798"/>
    <w:rsid w:val="00DE1DC9"/>
    <w:rsid w:val="00DE3998"/>
    <w:rsid w:val="00DE4CA4"/>
    <w:rsid w:val="00DE5C3A"/>
    <w:rsid w:val="00DE6B78"/>
    <w:rsid w:val="00DE7CB4"/>
    <w:rsid w:val="00DF6034"/>
    <w:rsid w:val="00DF60F7"/>
    <w:rsid w:val="00DF7A47"/>
    <w:rsid w:val="00E018F4"/>
    <w:rsid w:val="00E07FF7"/>
    <w:rsid w:val="00E11AB3"/>
    <w:rsid w:val="00E121D4"/>
    <w:rsid w:val="00E12C75"/>
    <w:rsid w:val="00E13C5E"/>
    <w:rsid w:val="00E156CB"/>
    <w:rsid w:val="00E24615"/>
    <w:rsid w:val="00E24F2E"/>
    <w:rsid w:val="00E26AD9"/>
    <w:rsid w:val="00E27F0B"/>
    <w:rsid w:val="00E3019A"/>
    <w:rsid w:val="00E31C3A"/>
    <w:rsid w:val="00E368E0"/>
    <w:rsid w:val="00E449C1"/>
    <w:rsid w:val="00E44BAB"/>
    <w:rsid w:val="00E44E86"/>
    <w:rsid w:val="00E45437"/>
    <w:rsid w:val="00E510BE"/>
    <w:rsid w:val="00E562F2"/>
    <w:rsid w:val="00E56558"/>
    <w:rsid w:val="00E603DC"/>
    <w:rsid w:val="00E648A0"/>
    <w:rsid w:val="00E663E6"/>
    <w:rsid w:val="00E66839"/>
    <w:rsid w:val="00E7573C"/>
    <w:rsid w:val="00E80161"/>
    <w:rsid w:val="00E84466"/>
    <w:rsid w:val="00E85DF0"/>
    <w:rsid w:val="00E916E1"/>
    <w:rsid w:val="00E927A7"/>
    <w:rsid w:val="00E927B2"/>
    <w:rsid w:val="00E92BA3"/>
    <w:rsid w:val="00E9503A"/>
    <w:rsid w:val="00EA0681"/>
    <w:rsid w:val="00EA0A74"/>
    <w:rsid w:val="00EA24A8"/>
    <w:rsid w:val="00EA2E56"/>
    <w:rsid w:val="00EA4443"/>
    <w:rsid w:val="00EA6AA7"/>
    <w:rsid w:val="00EB14B7"/>
    <w:rsid w:val="00EB2338"/>
    <w:rsid w:val="00EB3E73"/>
    <w:rsid w:val="00EC04BC"/>
    <w:rsid w:val="00EC1061"/>
    <w:rsid w:val="00EC1AC7"/>
    <w:rsid w:val="00EC4002"/>
    <w:rsid w:val="00EC424B"/>
    <w:rsid w:val="00EC46AA"/>
    <w:rsid w:val="00EC4AC0"/>
    <w:rsid w:val="00EC77FA"/>
    <w:rsid w:val="00ED0CA3"/>
    <w:rsid w:val="00ED646F"/>
    <w:rsid w:val="00ED68B1"/>
    <w:rsid w:val="00EE48DB"/>
    <w:rsid w:val="00EE51BC"/>
    <w:rsid w:val="00EF42E1"/>
    <w:rsid w:val="00EF4546"/>
    <w:rsid w:val="00F0088D"/>
    <w:rsid w:val="00F0781B"/>
    <w:rsid w:val="00F07C1B"/>
    <w:rsid w:val="00F10EC0"/>
    <w:rsid w:val="00F16F51"/>
    <w:rsid w:val="00F16F56"/>
    <w:rsid w:val="00F1730E"/>
    <w:rsid w:val="00F215DB"/>
    <w:rsid w:val="00F2475B"/>
    <w:rsid w:val="00F24D5A"/>
    <w:rsid w:val="00F24F6D"/>
    <w:rsid w:val="00F25B82"/>
    <w:rsid w:val="00F27217"/>
    <w:rsid w:val="00F30913"/>
    <w:rsid w:val="00F32A6B"/>
    <w:rsid w:val="00F37845"/>
    <w:rsid w:val="00F37E31"/>
    <w:rsid w:val="00F417DB"/>
    <w:rsid w:val="00F4267A"/>
    <w:rsid w:val="00F43214"/>
    <w:rsid w:val="00F44690"/>
    <w:rsid w:val="00F45463"/>
    <w:rsid w:val="00F461CF"/>
    <w:rsid w:val="00F46304"/>
    <w:rsid w:val="00F50571"/>
    <w:rsid w:val="00F51575"/>
    <w:rsid w:val="00F54E13"/>
    <w:rsid w:val="00F56F23"/>
    <w:rsid w:val="00F57563"/>
    <w:rsid w:val="00F57ECE"/>
    <w:rsid w:val="00F623CF"/>
    <w:rsid w:val="00F64DBD"/>
    <w:rsid w:val="00F66D10"/>
    <w:rsid w:val="00F75895"/>
    <w:rsid w:val="00F75C44"/>
    <w:rsid w:val="00F81883"/>
    <w:rsid w:val="00F8393F"/>
    <w:rsid w:val="00F84716"/>
    <w:rsid w:val="00F907DA"/>
    <w:rsid w:val="00F90BBD"/>
    <w:rsid w:val="00F91F91"/>
    <w:rsid w:val="00F92C08"/>
    <w:rsid w:val="00F93011"/>
    <w:rsid w:val="00F939BF"/>
    <w:rsid w:val="00F9551C"/>
    <w:rsid w:val="00FA4174"/>
    <w:rsid w:val="00FA4D02"/>
    <w:rsid w:val="00FA6644"/>
    <w:rsid w:val="00FA70FF"/>
    <w:rsid w:val="00FB0202"/>
    <w:rsid w:val="00FB1D30"/>
    <w:rsid w:val="00FB44E7"/>
    <w:rsid w:val="00FB5B0D"/>
    <w:rsid w:val="00FB70E7"/>
    <w:rsid w:val="00FC3421"/>
    <w:rsid w:val="00FC6028"/>
    <w:rsid w:val="00FD292B"/>
    <w:rsid w:val="00FD433A"/>
    <w:rsid w:val="00FD49F1"/>
    <w:rsid w:val="00FD5F4F"/>
    <w:rsid w:val="00FD611D"/>
    <w:rsid w:val="00FD66AD"/>
    <w:rsid w:val="00FD726D"/>
    <w:rsid w:val="00FD7DDD"/>
    <w:rsid w:val="00FE2FC0"/>
    <w:rsid w:val="00FE379F"/>
    <w:rsid w:val="00FF1755"/>
    <w:rsid w:val="00FF4A93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4AB9A"/>
  <w15:chartTrackingRefBased/>
  <w15:docId w15:val="{BD5DACC0-0898-43C4-8FE2-F08A47EB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77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7723"/>
  </w:style>
  <w:style w:type="paragraph" w:styleId="Pidipagina">
    <w:name w:val="footer"/>
    <w:basedOn w:val="Normale"/>
    <w:link w:val="PidipaginaCarattere"/>
    <w:uiPriority w:val="99"/>
    <w:unhideWhenUsed/>
    <w:rsid w:val="001B77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77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77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A7774"/>
    <w:rPr>
      <w:rFonts w:ascii="Segoe UI" w:hAnsi="Segoe UI" w:cs="Segoe UI"/>
      <w:sz w:val="18"/>
      <w:szCs w:val="18"/>
      <w:lang w:eastAsia="en-US"/>
    </w:rPr>
  </w:style>
  <w:style w:type="character" w:styleId="Rimandocommento">
    <w:name w:val="annotation reference"/>
    <w:uiPriority w:val="99"/>
    <w:semiHidden/>
    <w:unhideWhenUsed/>
    <w:rsid w:val="009A61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A612A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9A612A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612A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9A612A"/>
    <w:rPr>
      <w:b/>
      <w:bCs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856AA4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sid w:val="00856AA4"/>
    <w:rPr>
      <w:rFonts w:ascii="Consolas" w:hAnsi="Consolas"/>
      <w:sz w:val="21"/>
      <w:szCs w:val="21"/>
      <w:lang w:eastAsia="en-US"/>
    </w:rPr>
  </w:style>
  <w:style w:type="paragraph" w:styleId="Paragrafoelenco">
    <w:name w:val="List Paragraph"/>
    <w:aliases w:val="Paragrafo elenco 2,Bullet edison,List Paragraph1,List Paragraph11,UEDAŞ Bullet,abc siralı,Use Case List Paragraph,Heading2,Body Bullet,List Paragraph2,List Paragraph3,List Paragraph4,lp1,List-1,Normal bullet 2,Bullet list,numbered"/>
    <w:basedOn w:val="Normale"/>
    <w:link w:val="ParagrafoelencoCarattere"/>
    <w:uiPriority w:val="34"/>
    <w:qFormat/>
    <w:rsid w:val="00DA2C98"/>
    <w:pPr>
      <w:spacing w:after="160" w:line="278" w:lineRule="auto"/>
      <w:ind w:left="720"/>
      <w:contextualSpacing/>
      <w:jc w:val="both"/>
    </w:pPr>
    <w:rPr>
      <w:rFonts w:ascii="Century Gothic" w:eastAsia="Aptos" w:hAnsi="Century Gothic" w:cs="Arial"/>
      <w:kern w:val="2"/>
      <w:sz w:val="20"/>
      <w:szCs w:val="20"/>
    </w:rPr>
  </w:style>
  <w:style w:type="character" w:customStyle="1" w:styleId="ParagrafoelencoCarattere">
    <w:name w:val="Paragrafo elenco Carattere"/>
    <w:aliases w:val="Paragrafo elenco 2 Carattere,Bullet edison Carattere,List Paragraph1 Carattere,List Paragraph11 Carattere,UEDAŞ Bullet Carattere,abc siralı Carattere,Use Case List Paragraph Carattere,Heading2 Carattere,Body Bullet Carattere"/>
    <w:link w:val="Paragrafoelenco"/>
    <w:uiPriority w:val="34"/>
    <w:qFormat/>
    <w:rsid w:val="00DA2C98"/>
    <w:rPr>
      <w:rFonts w:ascii="Century Gothic" w:eastAsia="Aptos" w:hAnsi="Century Gothic" w:cs="Arial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Documenti\modulo%20disconoscimento%20operazioni%20new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D88E5-C046-4C06-958A-195BFC9604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8bcf5f-f668-47e8-82db-4882e2f706b2}" enabled="1" method="Standard" siteId="{2f39b50b-b6c2-4023-8627-b8197789ef6c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modulo disconoscimento operazioni new.dot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ya0107 - Schiavella Dario</dc:creator>
  <cp:keywords/>
  <dc:description/>
  <cp:lastModifiedBy>Dario Schiavella</cp:lastModifiedBy>
  <cp:revision>1</cp:revision>
  <cp:lastPrinted>2026-06-15T11:17:00Z</cp:lastPrinted>
  <dcterms:created xsi:type="dcterms:W3CDTF">2026-07-13T07:08:00Z</dcterms:created>
  <dcterms:modified xsi:type="dcterms:W3CDTF">2026-07-13T07:08:00Z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f8bcf5f-f668-47e8-82db-4882e2f706b2_Enabled">
    <vt:lpwstr>true</vt:lpwstr>
  </property>
  <property fmtid="{D5CDD505-2E9C-101B-9397-08002B2CF9AE}" pid="3" name="MSIP_Label_9f8bcf5f-f668-47e8-82db-4882e2f706b2_SetDate">
    <vt:lpwstr>2024-03-13T10:35:44Z</vt:lpwstr>
  </property>
  <property fmtid="{D5CDD505-2E9C-101B-9397-08002B2CF9AE}" pid="4" name="MSIP_Label_9f8bcf5f-f668-47e8-82db-4882e2f706b2_Method">
    <vt:lpwstr>Standard</vt:lpwstr>
  </property>
  <property fmtid="{D5CDD505-2E9C-101B-9397-08002B2CF9AE}" pid="5" name="MSIP_Label_9f8bcf5f-f668-47e8-82db-4882e2f706b2_Name">
    <vt:lpwstr>Interno - Classificazione</vt:lpwstr>
  </property>
  <property fmtid="{D5CDD505-2E9C-101B-9397-08002B2CF9AE}" pid="6" name="MSIP_Label_9f8bcf5f-f668-47e8-82db-4882e2f706b2_SiteId">
    <vt:lpwstr>2f39b50b-b6c2-4023-8627-b8197789ef6c</vt:lpwstr>
  </property>
  <property fmtid="{D5CDD505-2E9C-101B-9397-08002B2CF9AE}" pid="7" name="MSIP_Label_9f8bcf5f-f668-47e8-82db-4882e2f706b2_ActionId">
    <vt:lpwstr>83522cbc-2b11-4cc0-8ac0-5317bddb12e8</vt:lpwstr>
  </property>
  <property fmtid="{D5CDD505-2E9C-101B-9397-08002B2CF9AE}" pid="8" name="MSIP_Label_9f8bcf5f-f668-47e8-82db-4882e2f706b2_ContentBits">
    <vt:lpwstr>1</vt:lpwstr>
  </property>
</Properties>
</file>